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9BC1" w14:textId="70D141CA" w:rsidR="005E54A1" w:rsidRPr="00073540" w:rsidRDefault="007741AF" w:rsidP="00073540">
      <w:pPr>
        <w:pStyle w:val="Subtitle"/>
      </w:pPr>
      <w:r>
        <w:t>KINDNESS AWARD</w:t>
      </w:r>
      <w:r w:rsidR="001A5AAC" w:rsidRPr="00073540">
        <w:t xml:space="preserve"> </w:t>
      </w:r>
    </w:p>
    <w:p w14:paraId="7FF3F8A0" w14:textId="7DB2CD60" w:rsidR="00596C8B" w:rsidRPr="00B05C1B" w:rsidRDefault="00687688" w:rsidP="002B429B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D367C7" wp14:editId="54B9F9D9">
            <wp:simplePos x="0" y="0"/>
            <wp:positionH relativeFrom="column">
              <wp:posOffset>3194050</wp:posOffset>
            </wp:positionH>
            <wp:positionV relativeFrom="paragraph">
              <wp:posOffset>-201930</wp:posOffset>
            </wp:positionV>
            <wp:extent cx="1929544" cy="2179307"/>
            <wp:effectExtent l="0" t="0" r="0" b="0"/>
            <wp:wrapNone/>
            <wp:docPr id="1" name="Picture 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wny maya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9544" cy="217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EE794" w14:textId="77777777" w:rsidR="00687688" w:rsidRDefault="00687688" w:rsidP="00B05C1B">
      <w:pPr>
        <w:pStyle w:val="Italics"/>
      </w:pPr>
    </w:p>
    <w:p w14:paraId="18DBD0AE" w14:textId="77777777" w:rsidR="00687688" w:rsidRDefault="00687688" w:rsidP="00B05C1B">
      <w:pPr>
        <w:pStyle w:val="Italics"/>
      </w:pPr>
    </w:p>
    <w:p w14:paraId="3A25C8D0" w14:textId="77777777" w:rsidR="00687688" w:rsidRDefault="00687688" w:rsidP="00B05C1B">
      <w:pPr>
        <w:pStyle w:val="Italics"/>
      </w:pPr>
    </w:p>
    <w:p w14:paraId="45CB69DE" w14:textId="77777777" w:rsidR="00687688" w:rsidRDefault="00687688" w:rsidP="00B05C1B">
      <w:pPr>
        <w:pStyle w:val="Italics"/>
      </w:pPr>
    </w:p>
    <w:sdt>
      <w:sdtPr>
        <w:alias w:val="This certificate is awarded to:"/>
        <w:tag w:val="This certificate is awarded to:"/>
        <w:id w:val="1049724703"/>
        <w:placeholder>
          <w:docPart w:val="AF2A04587897424282438262C1D84D64"/>
        </w:placeholder>
        <w:temporary/>
        <w:showingPlcHdr/>
        <w15:appearance w15:val="hidden"/>
      </w:sdtPr>
      <w:sdtEndPr/>
      <w:sdtContent>
        <w:p w14:paraId="4D961732" w14:textId="5695A442"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14:paraId="6447DC7D" w14:textId="77777777" w:rsidTr="0050174E">
        <w:trPr>
          <w:tblHeader/>
        </w:trPr>
        <w:bookmarkStart w:id="0" w:name="_GoBack" w:displacedByCustomXml="next"/>
        <w:bookmarkEnd w:id="0" w:displacedByCustomXml="next"/>
        <w:sdt>
          <w:sdtPr>
            <w:alias w:val="Signature:"/>
            <w:tag w:val="Signature:"/>
            <w:id w:val="443044230"/>
            <w:placeholder>
              <w:docPart w:val="D9E649DCB29D464EBBAE9A46F66CFB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80" w:type="dxa"/>
              </w:tcPr>
              <w:p w14:paraId="5C8FC042" w14:textId="77777777" w:rsidR="00CF5DE7" w:rsidRPr="00B05C1B" w:rsidRDefault="00637D95" w:rsidP="00CF5DE7">
                <w:pPr>
                  <w:pStyle w:val="Labels"/>
                </w:pPr>
                <w:r w:rsidRPr="00B05C1B">
                  <w:t>Signature</w:t>
                </w:r>
              </w:p>
            </w:tc>
          </w:sdtContent>
        </w:sdt>
        <w:sdt>
          <w:sdtPr>
            <w:alias w:val="Date:"/>
            <w:tag w:val="Date:"/>
            <w:id w:val="-1484303297"/>
            <w:placeholder>
              <w:docPart w:val="6FCD0B4F79664799A772D0B29E4664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8" w:type="dxa"/>
              </w:tcPr>
              <w:p w14:paraId="11CF99B1" w14:textId="77777777" w:rsidR="00CF5DE7" w:rsidRPr="00B05C1B" w:rsidRDefault="00637D95" w:rsidP="00CF5DE7">
                <w:pPr>
                  <w:pStyle w:val="Labels"/>
                </w:pPr>
                <w:r w:rsidRPr="00B05C1B">
                  <w:t>Date</w:t>
                </w:r>
              </w:p>
            </w:tc>
          </w:sdtContent>
        </w:sdt>
      </w:tr>
    </w:tbl>
    <w:p w14:paraId="33E2824D" w14:textId="77777777" w:rsidR="006B1FD5" w:rsidRPr="00B05C1B" w:rsidRDefault="006B1FD5" w:rsidP="009E122A"/>
    <w:sectPr w:rsidR="006B1FD5" w:rsidRPr="00B05C1B" w:rsidSect="002127C2">
      <w:headerReference w:type="default" r:id="rId11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8B3F1" w14:textId="77777777" w:rsidR="00F94854" w:rsidRDefault="00F94854" w:rsidP="00BC428E">
      <w:pPr>
        <w:spacing w:after="0" w:line="240" w:lineRule="auto"/>
      </w:pPr>
      <w:r>
        <w:separator/>
      </w:r>
    </w:p>
  </w:endnote>
  <w:endnote w:type="continuationSeparator" w:id="0">
    <w:p w14:paraId="2AF347CA" w14:textId="77777777" w:rsidR="00F94854" w:rsidRDefault="00F94854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A104D" w14:textId="77777777" w:rsidR="00F94854" w:rsidRDefault="00F94854" w:rsidP="00BC428E">
      <w:pPr>
        <w:spacing w:after="0" w:line="240" w:lineRule="auto"/>
      </w:pPr>
      <w:r>
        <w:separator/>
      </w:r>
    </w:p>
  </w:footnote>
  <w:footnote w:type="continuationSeparator" w:id="0">
    <w:p w14:paraId="71F75C17" w14:textId="77777777" w:rsidR="00F94854" w:rsidRDefault="00F94854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C2CDD" w14:textId="2095A755" w:rsidR="00BC428E" w:rsidRDefault="004A3527" w:rsidP="007741AF">
    <w:pPr>
      <w:pStyle w:val="Header"/>
      <w:tabs>
        <w:tab w:val="left" w:pos="668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A710050" wp14:editId="5D85D34C">
              <wp:simplePos x="0" y="0"/>
              <wp:positionH relativeFrom="page">
                <wp:posOffset>583324</wp:posOffset>
              </wp:positionH>
              <wp:positionV relativeFrom="page">
                <wp:posOffset>126124</wp:posOffset>
              </wp:positionV>
              <wp:extent cx="9272016" cy="7247733"/>
              <wp:effectExtent l="0" t="0" r="5715" b="0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247733"/>
                        <a:chOff x="18593" y="-372234"/>
                        <a:chExt cx="9267825" cy="7249284"/>
                      </a:xfrm>
                    </wpg:grpSpPr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93" y="-372234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0EA0A3" id="Group 6" o:spid="_x0000_s1026" alt="Background design for certificate" style="position:absolute;margin-left:45.95pt;margin-top:9.95pt;width:730.1pt;height:570.7pt;z-index:-251657216;mso-position-horizontal-relative:page;mso-position-vertical-relative:page;mso-width-relative:margin;mso-height-relative:margin" coordorigin="185,-3722" coordsize="92678,7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1" style="position:absolute;left:185;top:-3722;width:92679;height:7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3" o:title="Background design 1" recolortarget="#302e65 [1445]"/>
              </v:shape>
              <v:shape id="Picture 0" o:spid="_x0000_s1028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4" o:title="Background design 2" recolortarget="black"/>
              </v:shape>
              <w10:wrap anchorx="page" anchory="page"/>
            </v:group>
          </w:pict>
        </mc:Fallback>
      </mc:AlternateContent>
    </w:r>
    <w:r w:rsidR="007741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AF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E7A56"/>
    <w:rsid w:val="0050174E"/>
    <w:rsid w:val="00596C8B"/>
    <w:rsid w:val="005B0CB9"/>
    <w:rsid w:val="005E54A1"/>
    <w:rsid w:val="0062123D"/>
    <w:rsid w:val="00637D95"/>
    <w:rsid w:val="00687688"/>
    <w:rsid w:val="006B1FD5"/>
    <w:rsid w:val="007741AF"/>
    <w:rsid w:val="00784523"/>
    <w:rsid w:val="00784DFA"/>
    <w:rsid w:val="00794FBD"/>
    <w:rsid w:val="007C39C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27E19"/>
    <w:rsid w:val="00D40AC7"/>
    <w:rsid w:val="00D818AC"/>
    <w:rsid w:val="00DB1FEE"/>
    <w:rsid w:val="00E45531"/>
    <w:rsid w:val="00E96F9D"/>
    <w:rsid w:val="00EA5A4C"/>
    <w:rsid w:val="00EB4DEB"/>
    <w:rsid w:val="00EC61D4"/>
    <w:rsid w:val="00F349C9"/>
    <w:rsid w:val="00F9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D355AB"/>
  <w15:docId w15:val="{9E15D23D-FB2C-49C8-84E5-D01F6E3C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AD84C6" w:themeColor="accent1" w:shadow="1" w:frame="1"/>
        <w:left w:val="single" w:sz="2" w:space="10" w:color="AD84C6" w:themeColor="accent1" w:shadow="1" w:frame="1"/>
        <w:bottom w:val="single" w:sz="2" w:space="10" w:color="AD84C6" w:themeColor="accent1" w:shadow="1" w:frame="1"/>
        <w:right w:val="single" w:sz="2" w:space="10" w:color="AD84C6" w:themeColor="accent1" w:shadow="1" w:frame="1"/>
      </w:pBdr>
      <w:ind w:left="1152" w:right="1152"/>
    </w:pPr>
    <w:rPr>
      <w:rFonts w:eastAsiaTheme="minorEastAsia"/>
      <w:i/>
      <w:iCs/>
      <w:color w:val="59347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373545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8C8C8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363472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59347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59347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59347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ah\AppData\Local\Microsoft\Office\16.0\DTS\en-US%7b4ADCF983-C5C3-43B3-B124-B6F305E2B860%7d\%7b4C0BAA1C-6273-48A9-950F-57588240E5FB%7dtf1000212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F2A04587897424282438262C1D84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44358-D7A0-4E03-870A-BF57C0773554}"/>
      </w:docPartPr>
      <w:docPartBody>
        <w:p w:rsidR="00817851" w:rsidRDefault="00152A77">
          <w:pPr>
            <w:pStyle w:val="AF2A04587897424282438262C1D84D64"/>
          </w:pPr>
          <w:r w:rsidRPr="00B05C1B">
            <w:t>this certificate is awarded to:</w:t>
          </w:r>
        </w:p>
      </w:docPartBody>
    </w:docPart>
    <w:docPart>
      <w:docPartPr>
        <w:name w:val="D9E649DCB29D464EBBAE9A46F66CF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86BE-FC5C-4246-BDEA-9D2CACF10390}"/>
      </w:docPartPr>
      <w:docPartBody>
        <w:p w:rsidR="00817851" w:rsidRDefault="00152A77">
          <w:pPr>
            <w:pStyle w:val="D9E649DCB29D464EBBAE9A46F66CFBE6"/>
          </w:pPr>
          <w:r w:rsidRPr="00B05C1B">
            <w:t>Signature</w:t>
          </w:r>
        </w:p>
      </w:docPartBody>
    </w:docPart>
    <w:docPart>
      <w:docPartPr>
        <w:name w:val="6FCD0B4F79664799A772D0B29E46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478DF-20F0-4875-A583-4BB19FDF7FCC}"/>
      </w:docPartPr>
      <w:docPartBody>
        <w:p w:rsidR="00817851" w:rsidRDefault="00152A77">
          <w:pPr>
            <w:pStyle w:val="6FCD0B4F79664799A772D0B29E466460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77"/>
    <w:rsid w:val="00152A77"/>
    <w:rsid w:val="0081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5E023B6D8B43C38CC80C6748F214B0">
    <w:name w:val="7B5E023B6D8B43C38CC80C6748F214B0"/>
  </w:style>
  <w:style w:type="paragraph" w:customStyle="1" w:styleId="EDF7A197FA9F48B291FDC632655977D8">
    <w:name w:val="EDF7A197FA9F48B291FDC632655977D8"/>
  </w:style>
  <w:style w:type="paragraph" w:customStyle="1" w:styleId="AF2A04587897424282438262C1D84D64">
    <w:name w:val="AF2A04587897424282438262C1D84D64"/>
  </w:style>
  <w:style w:type="paragraph" w:customStyle="1" w:styleId="FDE943CE6FFD4AB39B274AFF912B9665">
    <w:name w:val="FDE943CE6FFD4AB39B274AFF912B9665"/>
  </w:style>
  <w:style w:type="paragraph" w:customStyle="1" w:styleId="FE9704A7C9984D21826FB0F58C5D731E">
    <w:name w:val="FE9704A7C9984D21826FB0F58C5D731E"/>
  </w:style>
  <w:style w:type="paragraph" w:customStyle="1" w:styleId="2803968E32B04507BDA44F5E8058F709">
    <w:name w:val="2803968E32B04507BDA44F5E8058F709"/>
  </w:style>
  <w:style w:type="paragraph" w:customStyle="1" w:styleId="D9E649DCB29D464EBBAE9A46F66CFBE6">
    <w:name w:val="D9E649DCB29D464EBBAE9A46F66CFBE6"/>
  </w:style>
  <w:style w:type="paragraph" w:customStyle="1" w:styleId="6FCD0B4F79664799A772D0B29E466460">
    <w:name w:val="6FCD0B4F79664799A772D0B29E4664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{4C0BAA1C-6273-48A9-950F-57588240E5FB}tf10002124_win32</Template>
  <TotalTime>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Kaya Holder</dc:creator>
  <cp:lastModifiedBy>K Holder</cp:lastModifiedBy>
  <cp:revision>4</cp:revision>
  <cp:lastPrinted>2008-04-01T18:08:00Z</cp:lastPrinted>
  <dcterms:created xsi:type="dcterms:W3CDTF">2021-03-09T21:09:00Z</dcterms:created>
  <dcterms:modified xsi:type="dcterms:W3CDTF">2021-03-09T21:10:00Z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